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22C4E3C4A7A34DC6824DB2249DF787D9"/>
        </w:placeholder>
        <w:docPartList>
          <w:docPartGallery w:val="Quick Parts"/>
          <w:docPartCategory w:val=" Resume Name"/>
        </w:docPartList>
      </w:sdtPr>
      <w:sdtEndPr/>
      <w:sdtContent>
        <w:p w:rsidR="00E066D0" w:rsidRDefault="002A7ACC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line w14:anchorId="1CA9EC64"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6F02B076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3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E066D0" w:rsidRDefault="00A32AFA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78E5DEE49A6E48D09F3EF0A8668329ED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06C1C">
                                      <w:t xml:space="preserve">Gabriela </w:t>
                                    </w:r>
                                    <w:proofErr w:type="spellStart"/>
                                    <w:r w:rsidR="00806C1C">
                                      <w:t>bernes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E066D0" w:rsidRDefault="004A3E57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78E5DEE49A6E48D09F3EF0A8668329E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806C1C">
                                <w:t xml:space="preserve">Gabriela </w:t>
                              </w:r>
                              <w:proofErr w:type="spellStart"/>
                              <w:r w:rsidR="00806C1C">
                                <w:t>bernes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A0D6E29B39414F5FBF90F76A1F89D83B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806C1C">
                <w:rPr>
                  <w:color w:val="46464A" w:themeColor="text2"/>
                </w:rPr>
                <w:t>gabizinhacb@hotmail.com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B33096856B9E4D15AB0C7C9E67462CA6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8F4302">
                <w:rPr>
                  <w:color w:val="46464A" w:themeColor="text2"/>
                </w:rPr>
                <w:t>Tampa, FL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7BCA73FF63B94D68B842500CADBA8491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806C1C">
                <w:rPr>
                  <w:color w:val="46464A" w:themeColor="text2"/>
                </w:rPr>
                <w:t>813 506 4598</w:t>
              </w:r>
            </w:sdtContent>
          </w:sdt>
        </w:p>
        <w:sdt>
          <w:sdtPr>
            <w:rPr>
              <w:rStyle w:val="PlaceholderText"/>
            </w:rPr>
            <w:id w:val="-467742748"/>
            <w:placeholder>
              <w:docPart w:val="4085ADD0E4794C7495AD4BFEB0956BC1"/>
            </w:placeholder>
            <w:text/>
          </w:sdtPr>
          <w:sdtEndPr>
            <w:rPr>
              <w:rStyle w:val="PlaceholderText"/>
            </w:rPr>
          </w:sdtEndPr>
          <w:sdtContent>
            <w:p w:rsidR="00E066D0" w:rsidRDefault="00C94177">
              <w:pPr>
                <w:pStyle w:val="NoSpacing"/>
                <w:rPr>
                  <w:rStyle w:val="PlaceholderText"/>
                </w:rPr>
              </w:pPr>
              <w:r>
                <w:rPr>
                  <w:rStyle w:val="PlaceholderText"/>
                </w:rPr>
                <w:t>Facebook.com/</w:t>
              </w:r>
              <w:proofErr w:type="spellStart"/>
              <w:r>
                <w:rPr>
                  <w:rStyle w:val="PlaceholderText"/>
                </w:rPr>
                <w:t>gabriela.bernes</w:t>
              </w:r>
              <w:proofErr w:type="spellEnd"/>
              <w:r>
                <w:rPr>
                  <w:rStyle w:val="PlaceholderText"/>
                </w:rPr>
                <w:t xml:space="preserve"> Instagram: </w:t>
              </w:r>
              <w:proofErr w:type="spellStart"/>
              <w:r>
                <w:rPr>
                  <w:rStyle w:val="PlaceholderText"/>
                </w:rPr>
                <w:t>gabycbb</w:t>
              </w:r>
              <w:proofErr w:type="spellEnd"/>
            </w:p>
          </w:sdtContent>
        </w:sdt>
        <w:p w:rsidR="00E066D0" w:rsidRDefault="00A32AFA"/>
      </w:sdtContent>
    </w:sdt>
    <w:p w:rsidR="00E066D0" w:rsidRDefault="002A7ACC">
      <w:pPr>
        <w:pStyle w:val="SectionHeading"/>
      </w:pPr>
      <w:r>
        <w:t>Objectives</w:t>
      </w:r>
    </w:p>
    <w:p w:rsidR="00E066D0" w:rsidRPr="00C94177" w:rsidRDefault="00806C1C" w:rsidP="00C94177">
      <w:pPr>
        <w:pStyle w:val="Subsection"/>
      </w:pPr>
      <w:r>
        <w:t>Photography and Runway Model/Promotional Modeling</w:t>
      </w:r>
      <w:r w:rsidR="008F4302">
        <w:t>/Actress or Extra</w:t>
      </w:r>
    </w:p>
    <w:p w:rsidR="00E066D0" w:rsidRDefault="002A7ACC">
      <w:pPr>
        <w:pStyle w:val="SectionHeading"/>
      </w:pPr>
      <w:r>
        <w:t>Education</w:t>
      </w:r>
    </w:p>
    <w:p w:rsidR="00E066D0" w:rsidRDefault="00806C1C">
      <w:pPr>
        <w:pStyle w:val="Subsection"/>
      </w:pPr>
      <w:r>
        <w:t xml:space="preserve">USF – Bachelor of Science in Accounting </w:t>
      </w:r>
    </w:p>
    <w:p w:rsidR="00E066D0" w:rsidRDefault="002A7ACC" w:rsidP="00806C1C">
      <w:pPr>
        <w:spacing w:after="0"/>
      </w:pPr>
      <w:r>
        <w:t xml:space="preserve">  </w:t>
      </w:r>
    </w:p>
    <w:p w:rsidR="00C94177" w:rsidRPr="00C94177" w:rsidRDefault="002A7ACC" w:rsidP="00C94177">
      <w:pPr>
        <w:pStyle w:val="SectionHeading"/>
      </w:pPr>
      <w:r>
        <w:t>Experience</w:t>
      </w:r>
    </w:p>
    <w:p w:rsidR="00C94177" w:rsidRDefault="00C94177" w:rsidP="00C94177">
      <w:pPr>
        <w:pStyle w:val="NoSpacing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Runway Model for Adidas at PGA Trade Show – Feb 2015</w:t>
      </w:r>
    </w:p>
    <w:p w:rsidR="00C94177" w:rsidRDefault="00C94177" w:rsidP="00C94177">
      <w:pPr>
        <w:pStyle w:val="NoSpacing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Actress “Hot Girl Role” SOS </w:t>
      </w:r>
      <w:proofErr w:type="spellStart"/>
      <w:r>
        <w:rPr>
          <w:sz w:val="26"/>
          <w:szCs w:val="26"/>
        </w:rPr>
        <w:t>Mulheres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ao</w:t>
      </w:r>
      <w:proofErr w:type="spellEnd"/>
      <w:r>
        <w:rPr>
          <w:sz w:val="26"/>
          <w:szCs w:val="26"/>
        </w:rPr>
        <w:t xml:space="preserve"> Mar 2 Movie – Mar 2015</w:t>
      </w:r>
    </w:p>
    <w:p w:rsidR="00C94177" w:rsidRPr="00C94177" w:rsidRDefault="00C94177" w:rsidP="00C94177">
      <w:pPr>
        <w:pStyle w:val="NoSpacing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12 hours of Sebring Race Trophy Girl – Mar 2015 </w:t>
      </w:r>
    </w:p>
    <w:p w:rsidR="00806C1C" w:rsidRDefault="00806C1C" w:rsidP="00C94177">
      <w:pPr>
        <w:pStyle w:val="NoSpacing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Runway Model for Brazil Beach Bikini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Aug 2012-</w:t>
      </w:r>
      <w:r w:rsidR="00C94177">
        <w:rPr>
          <w:sz w:val="26"/>
          <w:szCs w:val="26"/>
        </w:rPr>
        <w:t>March 2013-Aug 2013- Mar 2014</w:t>
      </w:r>
    </w:p>
    <w:p w:rsidR="007E4C4E" w:rsidRDefault="007E4C4E" w:rsidP="00C94177">
      <w:pPr>
        <w:pStyle w:val="NoSpacing"/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Circu</w:t>
      </w:r>
      <w:proofErr w:type="spellEnd"/>
      <w:r>
        <w:rPr>
          <w:sz w:val="26"/>
          <w:szCs w:val="26"/>
        </w:rPr>
        <w:t xml:space="preserve"> de Solei “bird character” Street Show – Nov 2013</w:t>
      </w:r>
    </w:p>
    <w:p w:rsidR="00E066D0" w:rsidRDefault="00806C1C" w:rsidP="00C94177">
      <w:pPr>
        <w:pStyle w:val="Subsection"/>
        <w:spacing w:line="360" w:lineRule="auto"/>
        <w:rPr>
          <w:vanish/>
          <w:specVanish/>
        </w:rPr>
      </w:pPr>
      <w:r>
        <w:t xml:space="preserve">Promotional Model for </w:t>
      </w:r>
      <w:proofErr w:type="spellStart"/>
      <w:r>
        <w:t>Budwiser</w:t>
      </w:r>
      <w:proofErr w:type="spellEnd"/>
    </w:p>
    <w:p w:rsidR="00E066D0" w:rsidRDefault="002A7ACC" w:rsidP="00C94177">
      <w:pPr>
        <w:pStyle w:val="NoSpacing"/>
        <w:spacing w:line="360" w:lineRule="auto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806C1C">
        <w:rPr>
          <w:sz w:val="26"/>
          <w:szCs w:val="26"/>
        </w:rPr>
        <w:t>Aug-Nov 2012 and Aug-Nov 2013</w:t>
      </w:r>
    </w:p>
    <w:p w:rsidR="00806C1C" w:rsidRDefault="002A7ACC" w:rsidP="00C94177">
      <w:pPr>
        <w:pStyle w:val="Subsection"/>
        <w:spacing w:line="360" w:lineRule="auto"/>
        <w:rPr>
          <w:vanish/>
          <w:specVanish/>
        </w:rPr>
      </w:pPr>
      <w:r>
        <w:t xml:space="preserve"> </w:t>
      </w:r>
      <w:r w:rsidR="00806C1C">
        <w:t>Promotional Model Hulk Hogan’s Beach Shop</w:t>
      </w:r>
    </w:p>
    <w:p w:rsidR="00806C1C" w:rsidRDefault="00806C1C" w:rsidP="00C94177">
      <w:pPr>
        <w:pStyle w:val="NoSpacing"/>
        <w:spacing w:line="360" w:lineRule="auto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Oct 2013 </w:t>
      </w:r>
    </w:p>
    <w:p w:rsidR="00806C1C" w:rsidRDefault="00806C1C" w:rsidP="00C94177">
      <w:pPr>
        <w:pStyle w:val="NoSpacing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Photography/Catalog Model for Brazil Beach Bikini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Aug 201</w:t>
      </w:r>
      <w:r w:rsidR="00C94177">
        <w:rPr>
          <w:sz w:val="26"/>
          <w:szCs w:val="26"/>
        </w:rPr>
        <w:t>4</w:t>
      </w:r>
    </w:p>
    <w:p w:rsidR="00806C1C" w:rsidRDefault="00806C1C" w:rsidP="00C94177">
      <w:pPr>
        <w:pStyle w:val="NoSpacing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Photography/Catalog Model for Bahia Bikini </w:t>
      </w:r>
      <w:r>
        <w:rPr>
          <w:color w:val="6F6F74" w:themeColor="accent1"/>
          <w:sz w:val="16"/>
        </w:rPr>
        <w:sym w:font="Wingdings" w:char="F074"/>
      </w:r>
      <w:r w:rsidR="00C94177">
        <w:rPr>
          <w:sz w:val="26"/>
          <w:szCs w:val="26"/>
        </w:rPr>
        <w:t xml:space="preserve"> Dec 2013</w:t>
      </w:r>
    </w:p>
    <w:p w:rsidR="00806C1C" w:rsidRDefault="00806C1C" w:rsidP="00C94177">
      <w:pPr>
        <w:pStyle w:val="Subsection"/>
        <w:spacing w:line="360" w:lineRule="auto"/>
        <w:rPr>
          <w:vanish/>
          <w:specVanish/>
        </w:rPr>
      </w:pPr>
      <w:r>
        <w:t>Promotional Model for SNUS</w:t>
      </w:r>
    </w:p>
    <w:p w:rsidR="00806C1C" w:rsidRDefault="00806C1C" w:rsidP="00C94177">
      <w:pPr>
        <w:pStyle w:val="NoSpacing"/>
        <w:spacing w:line="360" w:lineRule="auto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Aug 2012 - Nov 2013</w:t>
      </w:r>
    </w:p>
    <w:p w:rsidR="00806C1C" w:rsidRDefault="00806C1C" w:rsidP="00C94177">
      <w:pPr>
        <w:pStyle w:val="Subsection"/>
        <w:spacing w:line="360" w:lineRule="auto"/>
        <w:rPr>
          <w:vanish/>
          <w:specVanish/>
        </w:rPr>
      </w:pPr>
      <w:r>
        <w:t>Promotional Model for Brahma Beer</w:t>
      </w:r>
    </w:p>
    <w:p w:rsidR="00806C1C" w:rsidRDefault="00806C1C" w:rsidP="00C94177">
      <w:pPr>
        <w:pStyle w:val="NoSpacing"/>
        <w:spacing w:line="360" w:lineRule="auto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Oct 2012</w:t>
      </w:r>
      <w:bookmarkStart w:id="0" w:name="_GoBack"/>
      <w:bookmarkEnd w:id="0"/>
    </w:p>
    <w:p w:rsidR="00E066D0" w:rsidRDefault="00E066D0" w:rsidP="00806C1C">
      <w:pPr>
        <w:jc w:val="both"/>
      </w:pPr>
    </w:p>
    <w:p w:rsidR="00E066D0" w:rsidRDefault="002A7ACC">
      <w:pPr>
        <w:pStyle w:val="SectionHeading"/>
      </w:pPr>
      <w:r>
        <w:t>Skills</w:t>
      </w:r>
    </w:p>
    <w:p w:rsidR="00E066D0" w:rsidRPr="00806C1C" w:rsidRDefault="00806C1C">
      <w:pPr>
        <w:pStyle w:val="ListParagraph"/>
        <w:numPr>
          <w:ilvl w:val="0"/>
          <w:numId w:val="5"/>
        </w:numPr>
        <w:ind w:left="180" w:hanging="144"/>
        <w:rPr>
          <w:sz w:val="24"/>
        </w:rPr>
      </w:pPr>
      <w:r w:rsidRPr="00806C1C">
        <w:rPr>
          <w:sz w:val="24"/>
        </w:rPr>
        <w:t>Excellent People skills</w:t>
      </w:r>
    </w:p>
    <w:p w:rsidR="00806C1C" w:rsidRPr="00806C1C" w:rsidRDefault="00806C1C" w:rsidP="00806C1C">
      <w:pPr>
        <w:pStyle w:val="ListParagraph"/>
        <w:numPr>
          <w:ilvl w:val="0"/>
          <w:numId w:val="5"/>
        </w:numPr>
        <w:ind w:left="180" w:hanging="144"/>
        <w:rPr>
          <w:sz w:val="24"/>
        </w:rPr>
      </w:pPr>
      <w:r w:rsidRPr="00806C1C">
        <w:rPr>
          <w:sz w:val="24"/>
        </w:rPr>
        <w:t>Fluent and literate in Portuguese</w:t>
      </w:r>
    </w:p>
    <w:p w:rsidR="00806C1C" w:rsidRPr="00806C1C" w:rsidRDefault="00806C1C" w:rsidP="00806C1C">
      <w:pPr>
        <w:pStyle w:val="ListParagraph"/>
        <w:numPr>
          <w:ilvl w:val="0"/>
          <w:numId w:val="5"/>
        </w:numPr>
        <w:ind w:left="180" w:hanging="144"/>
        <w:rPr>
          <w:sz w:val="24"/>
        </w:rPr>
      </w:pPr>
      <w:r w:rsidRPr="00806C1C">
        <w:rPr>
          <w:sz w:val="24"/>
        </w:rPr>
        <w:t>Athletic</w:t>
      </w:r>
    </w:p>
    <w:sectPr w:rsidR="00806C1C" w:rsidRPr="00806C1C">
      <w:headerReference w:type="default" r:id="rId14"/>
      <w:foot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AFA" w:rsidRDefault="00A32AFA">
      <w:pPr>
        <w:spacing w:after="0" w:line="240" w:lineRule="auto"/>
      </w:pPr>
      <w:r>
        <w:separator/>
      </w:r>
    </w:p>
  </w:endnote>
  <w:endnote w:type="continuationSeparator" w:id="0">
    <w:p w:rsidR="00A32AFA" w:rsidRDefault="00A32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D0" w:rsidRDefault="002A7ACC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E066D0" w:rsidRDefault="002A7ACC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w15="http://schemas.microsoft.com/office/word/2012/wordml">
          <w:pict>
            <v:line w14:anchorId="2991867B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AFA" w:rsidRDefault="00A32AFA">
      <w:pPr>
        <w:spacing w:after="0" w:line="240" w:lineRule="auto"/>
      </w:pPr>
      <w:r>
        <w:separator/>
      </w:r>
    </w:p>
  </w:footnote>
  <w:footnote w:type="continuationSeparator" w:id="0">
    <w:p w:rsidR="00A32AFA" w:rsidRDefault="00A32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D0" w:rsidRDefault="002A7ACC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9E6FA948E7D446FB9A589C125D3EF2EC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E066D0" w:rsidRDefault="00806C1C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 xml:space="preserve">Gabriela </w:t>
                              </w:r>
                              <w:proofErr w:type="spellStart"/>
                              <w:r>
                                <w:rPr>
                                  <w:color w:val="46464A" w:themeColor="text2"/>
                                </w:rPr>
                                <w:t>bernes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9E6FA948E7D446FB9A589C125D3EF2EC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E066D0" w:rsidRDefault="00806C1C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 xml:space="preserve">Gabriela </w:t>
                        </w:r>
                        <w:proofErr w:type="spellStart"/>
                        <w:r>
                          <w:rPr>
                            <w:color w:val="46464A" w:themeColor="text2"/>
                          </w:rPr>
                          <w:t>bernes</w:t>
                        </w:r>
                        <w:proofErr w:type="spellEnd"/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w15="http://schemas.microsoft.com/office/word/2012/wordml">
          <w:pict>
            <v:line w14:anchorId="571470EB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C1C"/>
    <w:rsid w:val="00021B4C"/>
    <w:rsid w:val="002A7ACC"/>
    <w:rsid w:val="004A3E57"/>
    <w:rsid w:val="007E4C4E"/>
    <w:rsid w:val="00806C1C"/>
    <w:rsid w:val="008F4302"/>
    <w:rsid w:val="00A32AFA"/>
    <w:rsid w:val="00C94177"/>
    <w:rsid w:val="00E0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emi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C4E3C4A7A34DC6824DB2249DF7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24BDA-D0F5-4E0D-83F3-A2B16456F43E}"/>
      </w:docPartPr>
      <w:docPartBody>
        <w:p w:rsidR="00982F88" w:rsidRDefault="00CF4603">
          <w:pPr>
            <w:pStyle w:val="22C4E3C4A7A34DC6824DB2249DF787D9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A0D6E29B39414F5FBF90F76A1F89D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0D74B-F899-484C-8CC7-93338280670E}"/>
      </w:docPartPr>
      <w:docPartBody>
        <w:p w:rsidR="00982F88" w:rsidRDefault="00CF4603">
          <w:pPr>
            <w:pStyle w:val="A0D6E29B39414F5FBF90F76A1F89D83B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B33096856B9E4D15AB0C7C9E67462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93D62-36E4-45E7-9ACD-B6B0A3CE39B9}"/>
      </w:docPartPr>
      <w:docPartBody>
        <w:p w:rsidR="00982F88" w:rsidRDefault="00CF4603">
          <w:pPr>
            <w:pStyle w:val="B33096856B9E4D15AB0C7C9E67462CA6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7BCA73FF63B94D68B842500CADBA8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17633-31B1-4871-BD5D-3A84E4B31FB7}"/>
      </w:docPartPr>
      <w:docPartBody>
        <w:p w:rsidR="00982F88" w:rsidRDefault="00CF4603">
          <w:pPr>
            <w:pStyle w:val="7BCA73FF63B94D68B842500CADBA8491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4085ADD0E4794C7495AD4BFEB0956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06A52-0D76-452C-964D-323AFD569287}"/>
      </w:docPartPr>
      <w:docPartBody>
        <w:p w:rsidR="00982F88" w:rsidRDefault="00CF4603">
          <w:pPr>
            <w:pStyle w:val="4085ADD0E4794C7495AD4BFEB0956BC1"/>
          </w:pPr>
          <w:r>
            <w:rPr>
              <w:rStyle w:val="PlaceholderText"/>
              <w:color w:val="1F497D" w:themeColor="text2"/>
            </w:rPr>
            <w:t>[Type your website]</w:t>
          </w:r>
        </w:p>
      </w:docPartBody>
    </w:docPart>
    <w:docPart>
      <w:docPartPr>
        <w:name w:val="78E5DEE49A6E48D09F3EF0A866832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6D47C-5A0D-4155-B573-6F00A8069138}"/>
      </w:docPartPr>
      <w:docPartBody>
        <w:p w:rsidR="00982F88" w:rsidRDefault="00CF4603">
          <w:pPr>
            <w:pStyle w:val="78E5DEE49A6E48D09F3EF0A8668329ED"/>
          </w:pPr>
          <w:r>
            <w:t>[Type Your Name]</w:t>
          </w:r>
        </w:p>
      </w:docPartBody>
    </w:docPart>
    <w:docPart>
      <w:docPartPr>
        <w:name w:val="9E6FA948E7D446FB9A589C125D3EF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4EBFD-7051-4A32-8729-AC54B984F77B}"/>
      </w:docPartPr>
      <w:docPartBody>
        <w:p w:rsidR="00982F88" w:rsidRDefault="00CF4603">
          <w:pPr>
            <w:pStyle w:val="9E6FA948E7D446FB9A589C125D3EF2EC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603"/>
    <w:rsid w:val="005A2277"/>
    <w:rsid w:val="00982F88"/>
    <w:rsid w:val="00CF4603"/>
    <w:rsid w:val="00E0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22C4E3C4A7A34DC6824DB2249DF787D9">
    <w:name w:val="22C4E3C4A7A34DC6824DB2249DF787D9"/>
  </w:style>
  <w:style w:type="paragraph" w:customStyle="1" w:styleId="A0D6E29B39414F5FBF90F76A1F89D83B">
    <w:name w:val="A0D6E29B39414F5FBF90F76A1F89D83B"/>
  </w:style>
  <w:style w:type="paragraph" w:customStyle="1" w:styleId="B33096856B9E4D15AB0C7C9E67462CA6">
    <w:name w:val="B33096856B9E4D15AB0C7C9E67462CA6"/>
  </w:style>
  <w:style w:type="paragraph" w:customStyle="1" w:styleId="7BCA73FF63B94D68B842500CADBA8491">
    <w:name w:val="7BCA73FF63B94D68B842500CADBA8491"/>
  </w:style>
  <w:style w:type="paragraph" w:customStyle="1" w:styleId="4085ADD0E4794C7495AD4BFEB0956BC1">
    <w:name w:val="4085ADD0E4794C7495AD4BFEB0956BC1"/>
  </w:style>
  <w:style w:type="paragraph" w:customStyle="1" w:styleId="63946D24D07D4775B6A2B8910F0E3AC9">
    <w:name w:val="63946D24D07D4775B6A2B8910F0E3AC9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02E1AA3314E042398AAD4B741697E3B2">
    <w:name w:val="02E1AA3314E042398AAD4B741697E3B2"/>
  </w:style>
  <w:style w:type="paragraph" w:customStyle="1" w:styleId="053C3570BC3140679F6B27DAA2E55E24">
    <w:name w:val="053C3570BC3140679F6B27DAA2E55E24"/>
  </w:style>
  <w:style w:type="paragraph" w:customStyle="1" w:styleId="A68ADC0D9C954268A6B1674AF77A154E">
    <w:name w:val="A68ADC0D9C954268A6B1674AF77A154E"/>
  </w:style>
  <w:style w:type="paragraph" w:customStyle="1" w:styleId="DBD8B349DE1F4E38AC30D3F0E7BA4BDB">
    <w:name w:val="DBD8B349DE1F4E38AC30D3F0E7BA4BDB"/>
  </w:style>
  <w:style w:type="paragraph" w:customStyle="1" w:styleId="32EC778B80E441819A40A11886F0B72F">
    <w:name w:val="32EC778B80E441819A40A11886F0B72F"/>
  </w:style>
  <w:style w:type="paragraph" w:customStyle="1" w:styleId="98A4A709174C44E7B1FC07B8728DF6E5">
    <w:name w:val="98A4A709174C44E7B1FC07B8728DF6E5"/>
  </w:style>
  <w:style w:type="paragraph" w:customStyle="1" w:styleId="9ADDC96E3170407BB42284617744513D">
    <w:name w:val="9ADDC96E3170407BB42284617744513D"/>
  </w:style>
  <w:style w:type="paragraph" w:customStyle="1" w:styleId="A12AFD9DD4CC4295AF2B6995B389DA78">
    <w:name w:val="A12AFD9DD4CC4295AF2B6995B389DA78"/>
  </w:style>
  <w:style w:type="paragraph" w:customStyle="1" w:styleId="EDE92A550DE547829E2275D217D195AA">
    <w:name w:val="EDE92A550DE547829E2275D217D195AA"/>
  </w:style>
  <w:style w:type="paragraph" w:customStyle="1" w:styleId="6C58101D2EAB49C297BE6C82A3B0C4E1">
    <w:name w:val="6C58101D2EAB49C297BE6C82A3B0C4E1"/>
  </w:style>
  <w:style w:type="paragraph" w:customStyle="1" w:styleId="DE88BC087CE64E1E95CBB45B3FB581F9">
    <w:name w:val="DE88BC087CE64E1E95CBB45B3FB581F9"/>
  </w:style>
  <w:style w:type="paragraph" w:customStyle="1" w:styleId="78E5DEE49A6E48D09F3EF0A8668329ED">
    <w:name w:val="78E5DEE49A6E48D09F3EF0A8668329ED"/>
  </w:style>
  <w:style w:type="paragraph" w:customStyle="1" w:styleId="9E6FA948E7D446FB9A589C125D3EF2EC">
    <w:name w:val="9E6FA948E7D446FB9A589C125D3EF2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22C4E3C4A7A34DC6824DB2249DF787D9">
    <w:name w:val="22C4E3C4A7A34DC6824DB2249DF787D9"/>
  </w:style>
  <w:style w:type="paragraph" w:customStyle="1" w:styleId="A0D6E29B39414F5FBF90F76A1F89D83B">
    <w:name w:val="A0D6E29B39414F5FBF90F76A1F89D83B"/>
  </w:style>
  <w:style w:type="paragraph" w:customStyle="1" w:styleId="B33096856B9E4D15AB0C7C9E67462CA6">
    <w:name w:val="B33096856B9E4D15AB0C7C9E67462CA6"/>
  </w:style>
  <w:style w:type="paragraph" w:customStyle="1" w:styleId="7BCA73FF63B94D68B842500CADBA8491">
    <w:name w:val="7BCA73FF63B94D68B842500CADBA8491"/>
  </w:style>
  <w:style w:type="paragraph" w:customStyle="1" w:styleId="4085ADD0E4794C7495AD4BFEB0956BC1">
    <w:name w:val="4085ADD0E4794C7495AD4BFEB0956BC1"/>
  </w:style>
  <w:style w:type="paragraph" w:customStyle="1" w:styleId="63946D24D07D4775B6A2B8910F0E3AC9">
    <w:name w:val="63946D24D07D4775B6A2B8910F0E3AC9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02E1AA3314E042398AAD4B741697E3B2">
    <w:name w:val="02E1AA3314E042398AAD4B741697E3B2"/>
  </w:style>
  <w:style w:type="paragraph" w:customStyle="1" w:styleId="053C3570BC3140679F6B27DAA2E55E24">
    <w:name w:val="053C3570BC3140679F6B27DAA2E55E24"/>
  </w:style>
  <w:style w:type="paragraph" w:customStyle="1" w:styleId="A68ADC0D9C954268A6B1674AF77A154E">
    <w:name w:val="A68ADC0D9C954268A6B1674AF77A154E"/>
  </w:style>
  <w:style w:type="paragraph" w:customStyle="1" w:styleId="DBD8B349DE1F4E38AC30D3F0E7BA4BDB">
    <w:name w:val="DBD8B349DE1F4E38AC30D3F0E7BA4BDB"/>
  </w:style>
  <w:style w:type="paragraph" w:customStyle="1" w:styleId="32EC778B80E441819A40A11886F0B72F">
    <w:name w:val="32EC778B80E441819A40A11886F0B72F"/>
  </w:style>
  <w:style w:type="paragraph" w:customStyle="1" w:styleId="98A4A709174C44E7B1FC07B8728DF6E5">
    <w:name w:val="98A4A709174C44E7B1FC07B8728DF6E5"/>
  </w:style>
  <w:style w:type="paragraph" w:customStyle="1" w:styleId="9ADDC96E3170407BB42284617744513D">
    <w:name w:val="9ADDC96E3170407BB42284617744513D"/>
  </w:style>
  <w:style w:type="paragraph" w:customStyle="1" w:styleId="A12AFD9DD4CC4295AF2B6995B389DA78">
    <w:name w:val="A12AFD9DD4CC4295AF2B6995B389DA78"/>
  </w:style>
  <w:style w:type="paragraph" w:customStyle="1" w:styleId="EDE92A550DE547829E2275D217D195AA">
    <w:name w:val="EDE92A550DE547829E2275D217D195AA"/>
  </w:style>
  <w:style w:type="paragraph" w:customStyle="1" w:styleId="6C58101D2EAB49C297BE6C82A3B0C4E1">
    <w:name w:val="6C58101D2EAB49C297BE6C82A3B0C4E1"/>
  </w:style>
  <w:style w:type="paragraph" w:customStyle="1" w:styleId="DE88BC087CE64E1E95CBB45B3FB581F9">
    <w:name w:val="DE88BC087CE64E1E95CBB45B3FB581F9"/>
  </w:style>
  <w:style w:type="paragraph" w:customStyle="1" w:styleId="78E5DEE49A6E48D09F3EF0A8668329ED">
    <w:name w:val="78E5DEE49A6E48D09F3EF0A8668329ED"/>
  </w:style>
  <w:style w:type="paragraph" w:customStyle="1" w:styleId="9E6FA948E7D446FB9A589C125D3EF2EC">
    <w:name w:val="9E6FA948E7D446FB9A589C125D3EF2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Tampa, FL</CompanyAddress>
  <CompanyPhone>813 506 4598</CompanyPhone>
  <CompanyFax/>
  <CompanyEmail>gabizinhacb@hotmail.com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0E06DA92-26F5-4A74-8825-4FA9EFCD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29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 bernes</dc:creator>
  <cp:keywords/>
  <cp:lastModifiedBy>Ceviche</cp:lastModifiedBy>
  <cp:revision>3</cp:revision>
  <dcterms:created xsi:type="dcterms:W3CDTF">2014-06-11T15:43:00Z</dcterms:created>
  <dcterms:modified xsi:type="dcterms:W3CDTF">2015-03-20T20:39:00Z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