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54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90"/>
        <w:gridCol w:w="270"/>
        <w:gridCol w:w="6470"/>
      </w:tblGrid>
      <w:tr w:rsidR="000629D5" w14:paraId="1B8DCB68" w14:textId="77777777" w:rsidTr="000A723A">
        <w:trPr>
          <w:trHeight w:val="4032"/>
        </w:trPr>
        <w:tc>
          <w:tcPr>
            <w:tcW w:w="4590" w:type="dxa"/>
            <w:vAlign w:val="bottom"/>
          </w:tcPr>
          <w:p w14:paraId="408D585D" w14:textId="77777777" w:rsidR="000629D5" w:rsidRDefault="000629D5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3EE597D" wp14:editId="34345592">
                      <wp:extent cx="2019300" cy="2613660"/>
                      <wp:effectExtent l="19050" t="19050" r="38100" b="3429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26136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566D23" id="Oval 2" o:spid="_x0000_s1026" alt="Title: Professional Headshot of Man" style="width:159pt;height:20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70" w:type="dxa"/>
          </w:tcPr>
          <w:p w14:paraId="0983CD04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246992E2" w14:textId="497D40DA" w:rsidR="000629D5" w:rsidRPr="000A723A" w:rsidRDefault="00685583" w:rsidP="000629D5">
            <w:pPr>
              <w:pStyle w:val="Address"/>
              <w:rPr>
                <w:b/>
              </w:rPr>
            </w:pPr>
            <w:r w:rsidRPr="000A723A">
              <w:rPr>
                <w:b/>
              </w:rPr>
              <w:t>Objective</w:t>
            </w:r>
          </w:p>
          <w:p w14:paraId="228F7E01" w14:textId="77777777" w:rsidR="000A723A" w:rsidRDefault="000A723A" w:rsidP="000629D5">
            <w:pPr>
              <w:pStyle w:val="Address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25FF6FE9" w14:textId="742DF7FC" w:rsidR="000629D5" w:rsidRPr="000A723A" w:rsidRDefault="00685583" w:rsidP="000629D5">
            <w:pPr>
              <w:pStyle w:val="Address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0A723A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My versatility lends itself well to various modeling needs. I am a high-energy model who strives to maintain a positive attitude and freshness throughout long shoots which I believe is an asset for anyone in this industry. I’m confident I can meet your needs on this</w:t>
            </w:r>
            <w:r w:rsidRPr="000A723A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project</w:t>
            </w:r>
            <w:r w:rsidRPr="000A723A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and that I can deliver the dramatic look you’re after.</w:t>
            </w:r>
          </w:p>
          <w:p w14:paraId="4E3A6690" w14:textId="42154A8E" w:rsidR="00685583" w:rsidRPr="000A723A" w:rsidRDefault="00685583" w:rsidP="000629D5">
            <w:pPr>
              <w:pStyle w:val="Address"/>
              <w:rPr>
                <w:sz w:val="24"/>
                <w:szCs w:val="24"/>
              </w:rPr>
            </w:pPr>
          </w:p>
          <w:p w14:paraId="3A552E34" w14:textId="051F3ADE" w:rsidR="00685583" w:rsidRPr="000A723A" w:rsidRDefault="00685583" w:rsidP="00685583">
            <w:pPr>
              <w:pStyle w:val="Address"/>
              <w:rPr>
                <w:b/>
              </w:rPr>
            </w:pPr>
            <w:r w:rsidRPr="000A723A">
              <w:rPr>
                <w:b/>
              </w:rPr>
              <w:t>Measurements</w:t>
            </w:r>
          </w:p>
          <w:p w14:paraId="416BCDB9" w14:textId="09B28D4C" w:rsidR="000629D5" w:rsidRDefault="00685583" w:rsidP="00685583">
            <w:pPr>
              <w:pStyle w:val="Address"/>
              <w:numPr>
                <w:ilvl w:val="0"/>
                <w:numId w:val="2"/>
              </w:numPr>
            </w:pPr>
            <w:r>
              <w:t>Height: 6’3</w:t>
            </w:r>
          </w:p>
          <w:p w14:paraId="21E347EC" w14:textId="434A75DF" w:rsidR="00685583" w:rsidRDefault="00685583" w:rsidP="00685583">
            <w:pPr>
              <w:pStyle w:val="Address"/>
              <w:numPr>
                <w:ilvl w:val="0"/>
                <w:numId w:val="2"/>
              </w:numPr>
            </w:pPr>
            <w:r>
              <w:t>Weight:200</w:t>
            </w:r>
          </w:p>
          <w:p w14:paraId="1A98C70D" w14:textId="30ABCB57" w:rsidR="00685583" w:rsidRDefault="00685583" w:rsidP="00685583">
            <w:pPr>
              <w:pStyle w:val="Address"/>
              <w:numPr>
                <w:ilvl w:val="0"/>
                <w:numId w:val="2"/>
              </w:numPr>
            </w:pPr>
            <w:r>
              <w:t>Chest: 40/38</w:t>
            </w:r>
          </w:p>
          <w:p w14:paraId="49A4896B" w14:textId="453E9C3B" w:rsidR="00685583" w:rsidRDefault="00685583" w:rsidP="00685583">
            <w:pPr>
              <w:pStyle w:val="Address"/>
              <w:numPr>
                <w:ilvl w:val="0"/>
                <w:numId w:val="2"/>
              </w:numPr>
            </w:pPr>
            <w:r>
              <w:t>Waist/inseam: 30/33</w:t>
            </w:r>
          </w:p>
          <w:p w14:paraId="485E0BDC" w14:textId="07252070" w:rsidR="00685583" w:rsidRDefault="00685583" w:rsidP="00685583">
            <w:pPr>
              <w:pStyle w:val="Address"/>
              <w:numPr>
                <w:ilvl w:val="0"/>
                <w:numId w:val="2"/>
              </w:numPr>
            </w:pPr>
            <w:r>
              <w:t xml:space="preserve">Shoe: 12 </w:t>
            </w:r>
          </w:p>
          <w:p w14:paraId="5ABD615A" w14:textId="4F6DAAC5" w:rsidR="00685583" w:rsidRPr="00A14C2D" w:rsidRDefault="00685583" w:rsidP="00685583">
            <w:pPr>
              <w:pStyle w:val="Address"/>
              <w:rPr>
                <w:b/>
                <w:sz w:val="28"/>
                <w:szCs w:val="28"/>
              </w:rPr>
            </w:pPr>
            <w:r w:rsidRPr="00A14C2D">
              <w:rPr>
                <w:b/>
                <w:sz w:val="28"/>
                <w:szCs w:val="28"/>
              </w:rPr>
              <w:t>Experience</w:t>
            </w:r>
          </w:p>
          <w:p w14:paraId="3D3D3111" w14:textId="6F90296C" w:rsidR="00685583" w:rsidRDefault="00685583" w:rsidP="00685583">
            <w:pPr>
              <w:pStyle w:val="Address"/>
            </w:pPr>
          </w:p>
          <w:p w14:paraId="0482F6C9" w14:textId="3000BE50" w:rsidR="00685583" w:rsidRPr="000A723A" w:rsidRDefault="0016460E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b/>
                <w:sz w:val="28"/>
                <w:szCs w:val="28"/>
              </w:rPr>
              <w:t>Daily’s</w:t>
            </w:r>
            <w:r w:rsidR="00685583" w:rsidRPr="000A723A">
              <w:rPr>
                <w:b/>
                <w:sz w:val="28"/>
                <w:szCs w:val="28"/>
              </w:rPr>
              <w:t xml:space="preserve"> cocktail</w:t>
            </w:r>
            <w:r w:rsidRPr="000A723A">
              <w:rPr>
                <w:b/>
                <w:sz w:val="28"/>
                <w:szCs w:val="28"/>
              </w:rPr>
              <w:t xml:space="preserve"> photoshoot (editorial)</w:t>
            </w:r>
            <w:r w:rsidR="00DA5B6C" w:rsidRPr="000A723A">
              <w:rPr>
                <w:sz w:val="28"/>
                <w:szCs w:val="28"/>
              </w:rPr>
              <w:t xml:space="preserve"> </w:t>
            </w:r>
            <w:r w:rsidR="00A14C2D" w:rsidRPr="000A723A">
              <w:rPr>
                <w:sz w:val="28"/>
                <w:szCs w:val="28"/>
              </w:rPr>
              <w:t>–</w:t>
            </w:r>
            <w:r w:rsidR="00DA5B6C" w:rsidRPr="000A723A">
              <w:rPr>
                <w:sz w:val="28"/>
                <w:szCs w:val="28"/>
              </w:rPr>
              <w:t xml:space="preserve"> NJ</w:t>
            </w:r>
            <w:r w:rsidR="00A14C2D" w:rsidRPr="000A723A">
              <w:rPr>
                <w:sz w:val="28"/>
                <w:szCs w:val="28"/>
              </w:rPr>
              <w:t xml:space="preserve"> 2018</w:t>
            </w:r>
          </w:p>
          <w:p w14:paraId="300E67B5" w14:textId="3729420F" w:rsidR="00685583" w:rsidRPr="000A723A" w:rsidRDefault="00685583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sz w:val="28"/>
                <w:szCs w:val="28"/>
              </w:rPr>
              <w:t>Revolution Digital</w:t>
            </w:r>
          </w:p>
          <w:p w14:paraId="44D80E6B" w14:textId="41F2C4E8" w:rsidR="00DA5B6C" w:rsidRPr="000A723A" w:rsidRDefault="00DA5B6C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sz w:val="28"/>
                <w:szCs w:val="28"/>
              </w:rPr>
              <w:t>Main role</w:t>
            </w:r>
          </w:p>
          <w:p w14:paraId="49E87987" w14:textId="768B0682" w:rsidR="0016460E" w:rsidRPr="000A723A" w:rsidRDefault="0016460E" w:rsidP="00685583">
            <w:pPr>
              <w:pStyle w:val="Address"/>
              <w:rPr>
                <w:sz w:val="28"/>
                <w:szCs w:val="28"/>
              </w:rPr>
            </w:pPr>
          </w:p>
          <w:p w14:paraId="4E859A98" w14:textId="4E56D4C9" w:rsidR="0016460E" w:rsidRPr="000A723A" w:rsidRDefault="0016460E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b/>
                <w:sz w:val="28"/>
                <w:szCs w:val="28"/>
              </w:rPr>
              <w:t>Headphones Commercial</w:t>
            </w:r>
            <w:r w:rsidR="000A723A" w:rsidRPr="000A723A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="000A723A" w:rsidRPr="000A723A">
              <w:rPr>
                <w:b/>
                <w:sz w:val="28"/>
                <w:szCs w:val="28"/>
              </w:rPr>
              <w:t>rayz</w:t>
            </w:r>
            <w:proofErr w:type="spellEnd"/>
            <w:r w:rsidR="000A723A" w:rsidRPr="000A723A">
              <w:rPr>
                <w:b/>
                <w:sz w:val="28"/>
                <w:szCs w:val="28"/>
              </w:rPr>
              <w:t>)</w:t>
            </w:r>
            <w:r w:rsidR="00DA5B6C" w:rsidRPr="000A723A">
              <w:rPr>
                <w:sz w:val="28"/>
                <w:szCs w:val="28"/>
              </w:rPr>
              <w:t xml:space="preserve"> </w:t>
            </w:r>
            <w:r w:rsidR="00A14C2D" w:rsidRPr="000A723A">
              <w:rPr>
                <w:sz w:val="28"/>
                <w:szCs w:val="28"/>
              </w:rPr>
              <w:t>–</w:t>
            </w:r>
            <w:r w:rsidR="00DA5B6C" w:rsidRPr="000A723A">
              <w:rPr>
                <w:sz w:val="28"/>
                <w:szCs w:val="28"/>
              </w:rPr>
              <w:t xml:space="preserve"> NY</w:t>
            </w:r>
            <w:r w:rsidR="00A14C2D" w:rsidRPr="000A723A">
              <w:rPr>
                <w:sz w:val="28"/>
                <w:szCs w:val="28"/>
              </w:rPr>
              <w:t xml:space="preserve"> 2018</w:t>
            </w:r>
          </w:p>
          <w:p w14:paraId="5E5F7F9B" w14:textId="77777777" w:rsidR="00DA5B6C" w:rsidRPr="000A723A" w:rsidRDefault="0016460E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sz w:val="28"/>
                <w:szCs w:val="28"/>
              </w:rPr>
              <w:t xml:space="preserve">Pioneer </w:t>
            </w:r>
          </w:p>
          <w:p w14:paraId="3847E2ED" w14:textId="7C6BDE7F" w:rsidR="0016460E" w:rsidRPr="000A723A" w:rsidRDefault="00DA5B6C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sz w:val="28"/>
                <w:szCs w:val="28"/>
              </w:rPr>
              <w:t>Lead</w:t>
            </w:r>
            <w:r w:rsidR="0016460E" w:rsidRPr="000A723A">
              <w:rPr>
                <w:sz w:val="28"/>
                <w:szCs w:val="28"/>
              </w:rPr>
              <w:t xml:space="preserve"> role</w:t>
            </w:r>
          </w:p>
          <w:p w14:paraId="2E896038" w14:textId="673D1EB5" w:rsidR="0016460E" w:rsidRPr="000A723A" w:rsidRDefault="0016460E" w:rsidP="00685583">
            <w:pPr>
              <w:pStyle w:val="Address"/>
              <w:rPr>
                <w:b/>
                <w:sz w:val="28"/>
                <w:szCs w:val="28"/>
              </w:rPr>
            </w:pPr>
          </w:p>
          <w:p w14:paraId="2ECFE1D8" w14:textId="35283E0B" w:rsidR="0016460E" w:rsidRPr="000A723A" w:rsidRDefault="0016460E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b/>
                <w:sz w:val="28"/>
                <w:szCs w:val="28"/>
              </w:rPr>
              <w:t xml:space="preserve">Music video/ </w:t>
            </w:r>
            <w:proofErr w:type="spellStart"/>
            <w:r w:rsidRPr="000A723A">
              <w:rPr>
                <w:b/>
                <w:sz w:val="28"/>
                <w:szCs w:val="28"/>
              </w:rPr>
              <w:t>Joji</w:t>
            </w:r>
            <w:proofErr w:type="spellEnd"/>
            <w:r w:rsidRPr="000A723A">
              <w:rPr>
                <w:b/>
                <w:sz w:val="28"/>
                <w:szCs w:val="28"/>
              </w:rPr>
              <w:t xml:space="preserve"> “can’t get over you”</w:t>
            </w:r>
            <w:r w:rsidR="00DA5B6C" w:rsidRPr="000A723A">
              <w:rPr>
                <w:sz w:val="28"/>
                <w:szCs w:val="28"/>
              </w:rPr>
              <w:t xml:space="preserve"> </w:t>
            </w:r>
            <w:r w:rsidR="00A14C2D" w:rsidRPr="000A723A">
              <w:rPr>
                <w:sz w:val="28"/>
                <w:szCs w:val="28"/>
              </w:rPr>
              <w:t>–</w:t>
            </w:r>
            <w:r w:rsidR="00DA5B6C" w:rsidRPr="000A723A">
              <w:rPr>
                <w:sz w:val="28"/>
                <w:szCs w:val="28"/>
              </w:rPr>
              <w:t xml:space="preserve"> NY</w:t>
            </w:r>
            <w:r w:rsidR="00A14C2D" w:rsidRPr="000A723A">
              <w:rPr>
                <w:sz w:val="28"/>
                <w:szCs w:val="28"/>
              </w:rPr>
              <w:t xml:space="preserve"> 2018</w:t>
            </w:r>
          </w:p>
          <w:p w14:paraId="671732E7" w14:textId="16DB9E4C" w:rsidR="0016460E" w:rsidRPr="000A723A" w:rsidRDefault="0016460E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sz w:val="28"/>
                <w:szCs w:val="28"/>
              </w:rPr>
              <w:t>88rising Productions</w:t>
            </w:r>
          </w:p>
          <w:p w14:paraId="056ED8A0" w14:textId="326B990E" w:rsidR="0016460E" w:rsidRPr="000A723A" w:rsidRDefault="0016460E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sz w:val="28"/>
                <w:szCs w:val="28"/>
              </w:rPr>
              <w:t>Featured role</w:t>
            </w:r>
          </w:p>
          <w:p w14:paraId="64DB6ADA" w14:textId="509F12F2" w:rsidR="0016460E" w:rsidRPr="000A723A" w:rsidRDefault="0016460E" w:rsidP="00685583">
            <w:pPr>
              <w:pStyle w:val="Address"/>
              <w:rPr>
                <w:sz w:val="28"/>
                <w:szCs w:val="28"/>
              </w:rPr>
            </w:pPr>
          </w:p>
          <w:p w14:paraId="01A6C162" w14:textId="2E522296" w:rsidR="0016460E" w:rsidRPr="000A723A" w:rsidRDefault="0016460E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b/>
                <w:sz w:val="28"/>
                <w:szCs w:val="28"/>
              </w:rPr>
              <w:t>NBA commercial</w:t>
            </w:r>
            <w:r w:rsidR="00DA5B6C" w:rsidRPr="000A723A">
              <w:rPr>
                <w:sz w:val="28"/>
                <w:szCs w:val="28"/>
              </w:rPr>
              <w:t xml:space="preserve"> </w:t>
            </w:r>
            <w:r w:rsidR="00A14C2D" w:rsidRPr="000A723A">
              <w:rPr>
                <w:sz w:val="28"/>
                <w:szCs w:val="28"/>
              </w:rPr>
              <w:t>–</w:t>
            </w:r>
            <w:r w:rsidR="00DA5B6C" w:rsidRPr="000A723A">
              <w:rPr>
                <w:sz w:val="28"/>
                <w:szCs w:val="28"/>
              </w:rPr>
              <w:t xml:space="preserve"> Brooklyn</w:t>
            </w:r>
            <w:r w:rsidR="00A14C2D" w:rsidRPr="000A723A">
              <w:rPr>
                <w:sz w:val="28"/>
                <w:szCs w:val="28"/>
              </w:rPr>
              <w:t xml:space="preserve"> 2018</w:t>
            </w:r>
          </w:p>
          <w:p w14:paraId="6455EBF0" w14:textId="5850B404" w:rsidR="0016460E" w:rsidRPr="000A723A" w:rsidRDefault="0016460E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sz w:val="28"/>
                <w:szCs w:val="28"/>
              </w:rPr>
              <w:t xml:space="preserve">Master Kong iced tea </w:t>
            </w:r>
          </w:p>
          <w:p w14:paraId="4C5AB5BA" w14:textId="599BED9A" w:rsidR="0016460E" w:rsidRPr="000A723A" w:rsidRDefault="0016460E" w:rsidP="00685583">
            <w:pPr>
              <w:pStyle w:val="Address"/>
              <w:rPr>
                <w:sz w:val="28"/>
                <w:szCs w:val="28"/>
              </w:rPr>
            </w:pPr>
            <w:r w:rsidRPr="000A723A">
              <w:rPr>
                <w:sz w:val="28"/>
                <w:szCs w:val="28"/>
              </w:rPr>
              <w:t>Featured role</w:t>
            </w:r>
          </w:p>
          <w:p w14:paraId="4DF71C5E" w14:textId="77777777" w:rsidR="000A723A" w:rsidRDefault="000A723A" w:rsidP="00685583">
            <w:pPr>
              <w:pStyle w:val="Address"/>
            </w:pPr>
          </w:p>
          <w:p w14:paraId="58DFF781" w14:textId="2326FC49" w:rsidR="00DA5B6C" w:rsidRDefault="00DA5B6C" w:rsidP="00685583">
            <w:pPr>
              <w:pStyle w:val="Address"/>
            </w:pPr>
            <w:bookmarkStart w:id="0" w:name="_GoBack"/>
            <w:bookmarkEnd w:id="0"/>
          </w:p>
          <w:p w14:paraId="29A94FFE" w14:textId="48FB92D3" w:rsidR="00DA5B6C" w:rsidRDefault="00DA5B6C" w:rsidP="00685583">
            <w:pPr>
              <w:pStyle w:val="Address"/>
            </w:pPr>
            <w:r w:rsidRPr="000A723A">
              <w:rPr>
                <w:b/>
              </w:rPr>
              <w:t>Promotional model</w:t>
            </w:r>
            <w:r w:rsidR="00A14C2D">
              <w:t xml:space="preserve"> -NY 2017-2018</w:t>
            </w:r>
          </w:p>
          <w:p w14:paraId="79C03AB5" w14:textId="763C71B4" w:rsidR="00DA5B6C" w:rsidRDefault="00DA5B6C" w:rsidP="00685583">
            <w:pPr>
              <w:pStyle w:val="Address"/>
            </w:pPr>
            <w:r>
              <w:t xml:space="preserve">Macys, Samsung, Veuve </w:t>
            </w:r>
            <w:proofErr w:type="spellStart"/>
            <w:r>
              <w:t>Cliquot</w:t>
            </w:r>
            <w:proofErr w:type="spellEnd"/>
            <w:r>
              <w:t xml:space="preserve">, NYC sports, Conde </w:t>
            </w:r>
            <w:proofErr w:type="spellStart"/>
            <w:r>
              <w:t>nast</w:t>
            </w:r>
            <w:proofErr w:type="spellEnd"/>
          </w:p>
          <w:p w14:paraId="07E30A6B" w14:textId="5AE86708" w:rsidR="00A14C2D" w:rsidRDefault="00A14C2D" w:rsidP="00A14C2D">
            <w:pPr>
              <w:pStyle w:val="Address"/>
              <w:numPr>
                <w:ilvl w:val="0"/>
                <w:numId w:val="4"/>
              </w:numPr>
            </w:pPr>
            <w:r>
              <w:t xml:space="preserve">Provided clientele with </w:t>
            </w:r>
            <w:r w:rsidR="000A723A">
              <w:t>a memorable experience</w:t>
            </w:r>
          </w:p>
          <w:p w14:paraId="718CB290" w14:textId="0FF3FA5E" w:rsidR="00A14C2D" w:rsidRDefault="00A14C2D" w:rsidP="00A14C2D">
            <w:pPr>
              <w:pStyle w:val="Address"/>
              <w:numPr>
                <w:ilvl w:val="0"/>
                <w:numId w:val="4"/>
              </w:numPr>
            </w:pPr>
            <w:r>
              <w:t>Maintaining brands standard of excellence</w:t>
            </w:r>
          </w:p>
          <w:p w14:paraId="1DD89EA0" w14:textId="026AE33B" w:rsidR="00A14C2D" w:rsidRDefault="000A723A" w:rsidP="00A14C2D">
            <w:pPr>
              <w:pStyle w:val="Address"/>
              <w:numPr>
                <w:ilvl w:val="0"/>
                <w:numId w:val="4"/>
              </w:numPr>
            </w:pPr>
            <w:r>
              <w:t>Micro manage between different teams during events</w:t>
            </w:r>
          </w:p>
          <w:p w14:paraId="7F97444A" w14:textId="77777777" w:rsidR="000A723A" w:rsidRDefault="000A723A" w:rsidP="00685583">
            <w:pPr>
              <w:pStyle w:val="Address"/>
            </w:pPr>
          </w:p>
          <w:p w14:paraId="7E67CA61" w14:textId="29D23064" w:rsidR="00A14C2D" w:rsidRPr="000A723A" w:rsidRDefault="00A14C2D" w:rsidP="00685583">
            <w:pPr>
              <w:pStyle w:val="Address"/>
              <w:rPr>
                <w:b/>
              </w:rPr>
            </w:pPr>
            <w:r w:rsidRPr="000A723A">
              <w:rPr>
                <w:b/>
              </w:rPr>
              <w:t>Education</w:t>
            </w:r>
          </w:p>
          <w:p w14:paraId="778F821D" w14:textId="17D29835" w:rsidR="00A14C2D" w:rsidRDefault="00A14C2D" w:rsidP="00685583">
            <w:pPr>
              <w:pStyle w:val="Address"/>
            </w:pPr>
            <w:r>
              <w:t xml:space="preserve">Rutgers Newark       </w:t>
            </w:r>
            <w:r w:rsidR="000A723A">
              <w:t xml:space="preserve">                           Graduation Spring 2019</w:t>
            </w:r>
            <w:r>
              <w:t xml:space="preserve">                                                  </w:t>
            </w:r>
          </w:p>
          <w:p w14:paraId="400D39AE" w14:textId="3F2D1030" w:rsidR="00A14C2D" w:rsidRDefault="00A14C2D" w:rsidP="00685583">
            <w:pPr>
              <w:pStyle w:val="Address"/>
            </w:pPr>
            <w:r>
              <w:t>Major: Psychology</w:t>
            </w:r>
          </w:p>
          <w:p w14:paraId="3C1F926A" w14:textId="2240AEAC" w:rsidR="00A14C2D" w:rsidRDefault="00A14C2D" w:rsidP="00685583">
            <w:pPr>
              <w:pStyle w:val="Address"/>
            </w:pPr>
          </w:p>
          <w:p w14:paraId="5A80D590" w14:textId="69F76FDC" w:rsidR="000629D5" w:rsidRDefault="000629D5" w:rsidP="000629D5"/>
        </w:tc>
      </w:tr>
      <w:tr w:rsidR="000629D5" w14:paraId="4B44F43A" w14:textId="77777777" w:rsidTr="000A723A">
        <w:trPr>
          <w:trHeight w:val="9504"/>
        </w:trPr>
        <w:tc>
          <w:tcPr>
            <w:tcW w:w="4590" w:type="dxa"/>
            <w:vAlign w:val="bottom"/>
          </w:tcPr>
          <w:p w14:paraId="29C1234F" w14:textId="14CD58EA" w:rsidR="000629D5" w:rsidRDefault="00685583" w:rsidP="000629D5">
            <w:pPr>
              <w:pStyle w:val="Title"/>
              <w:rPr>
                <w:caps w:val="0"/>
                <w:color w:val="auto"/>
                <w:sz w:val="18"/>
                <w:szCs w:val="22"/>
              </w:rPr>
            </w:pPr>
            <w:r>
              <w:t>Tavon hanner</w:t>
            </w:r>
          </w:p>
          <w:p w14:paraId="3A8CBCB6" w14:textId="386DE4DF" w:rsidR="00685583" w:rsidRPr="00A14C2D" w:rsidRDefault="00685583" w:rsidP="00685583">
            <w:pPr>
              <w:pStyle w:val="Subtitle"/>
              <w:rPr>
                <w:b/>
                <w:spacing w:val="0"/>
                <w:w w:val="100"/>
              </w:rPr>
            </w:pPr>
            <w:r w:rsidRPr="00A14C2D">
              <w:rPr>
                <w:b/>
                <w:spacing w:val="0"/>
                <w:w w:val="100"/>
              </w:rPr>
              <w:t xml:space="preserve">Model/Actor </w:t>
            </w:r>
          </w:p>
          <w:p w14:paraId="6AF20DFC" w14:textId="14A991C0" w:rsidR="00DA5B6C" w:rsidRPr="00A14C2D" w:rsidRDefault="00DA5B6C" w:rsidP="00A14C2D">
            <w:pPr>
              <w:pStyle w:val="ListParagraph"/>
              <w:numPr>
                <w:ilvl w:val="0"/>
                <w:numId w:val="3"/>
              </w:numPr>
              <w:rPr>
                <w:sz w:val="40"/>
                <w:szCs w:val="40"/>
              </w:rPr>
            </w:pPr>
            <w:r w:rsidRPr="00A14C2D">
              <w:rPr>
                <w:sz w:val="40"/>
                <w:szCs w:val="40"/>
              </w:rPr>
              <w:t>Commercial</w:t>
            </w:r>
          </w:p>
          <w:p w14:paraId="11453127" w14:textId="7F5EE7FB" w:rsidR="00DA5B6C" w:rsidRPr="00A14C2D" w:rsidRDefault="00DA5B6C" w:rsidP="00A14C2D">
            <w:pPr>
              <w:pStyle w:val="ListParagraph"/>
              <w:numPr>
                <w:ilvl w:val="0"/>
                <w:numId w:val="3"/>
              </w:numPr>
              <w:rPr>
                <w:sz w:val="40"/>
                <w:szCs w:val="40"/>
              </w:rPr>
            </w:pPr>
            <w:r w:rsidRPr="00A14C2D">
              <w:rPr>
                <w:sz w:val="40"/>
                <w:szCs w:val="40"/>
              </w:rPr>
              <w:t>Fitness</w:t>
            </w:r>
          </w:p>
          <w:p w14:paraId="76F6799F" w14:textId="20C3348F" w:rsidR="00DA5B6C" w:rsidRPr="00A14C2D" w:rsidRDefault="00DA5B6C" w:rsidP="00A14C2D">
            <w:pPr>
              <w:pStyle w:val="ListParagraph"/>
              <w:numPr>
                <w:ilvl w:val="0"/>
                <w:numId w:val="3"/>
              </w:numPr>
              <w:rPr>
                <w:sz w:val="40"/>
                <w:szCs w:val="40"/>
              </w:rPr>
            </w:pPr>
            <w:r w:rsidRPr="00A14C2D">
              <w:rPr>
                <w:sz w:val="40"/>
                <w:szCs w:val="40"/>
              </w:rPr>
              <w:t xml:space="preserve">TV/Film </w:t>
            </w:r>
          </w:p>
          <w:p w14:paraId="574D5DA5" w14:textId="1E842336" w:rsidR="00DA5B6C" w:rsidRPr="00A14C2D" w:rsidRDefault="00DA5B6C" w:rsidP="00A14C2D">
            <w:pPr>
              <w:pStyle w:val="ListParagraph"/>
              <w:numPr>
                <w:ilvl w:val="0"/>
                <w:numId w:val="3"/>
              </w:numPr>
              <w:rPr>
                <w:sz w:val="40"/>
                <w:szCs w:val="40"/>
              </w:rPr>
            </w:pPr>
            <w:r w:rsidRPr="00A14C2D">
              <w:rPr>
                <w:sz w:val="40"/>
                <w:szCs w:val="40"/>
              </w:rPr>
              <w:t xml:space="preserve">Runway </w:t>
            </w:r>
          </w:p>
          <w:p w14:paraId="1606153A" w14:textId="77777777" w:rsidR="000629D5" w:rsidRDefault="000629D5" w:rsidP="000629D5"/>
          <w:sdt>
            <w:sdtPr>
              <w:id w:val="-1954003311"/>
              <w:placeholder>
                <w:docPart w:val="42926F1F2C1D4CCB9EAD75A35EA6D645"/>
              </w:placeholder>
              <w:temporary/>
              <w:showingPlcHdr/>
              <w15:appearance w15:val="hidden"/>
            </w:sdtPr>
            <w:sdtEndPr>
              <w:rPr>
                <w:sz w:val="20"/>
                <w:szCs w:val="20"/>
              </w:rPr>
            </w:sdtEndPr>
            <w:sdtContent>
              <w:p w14:paraId="02690E3E" w14:textId="77777777" w:rsidR="000629D5" w:rsidRPr="00A14C2D" w:rsidRDefault="000629D5" w:rsidP="000629D5">
                <w:pPr>
                  <w:pStyle w:val="Heading2"/>
                  <w:rPr>
                    <w:sz w:val="20"/>
                    <w:szCs w:val="20"/>
                  </w:rPr>
                </w:pPr>
                <w:r w:rsidRPr="00A14C2D">
                  <w:rPr>
                    <w:rStyle w:val="Heading2Char"/>
                    <w:b/>
                    <w:bCs/>
                    <w:caps/>
                    <w:sz w:val="20"/>
                    <w:szCs w:val="20"/>
                  </w:rPr>
                  <w:t>CONTACT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1111563247"/>
              <w:placeholder>
                <w:docPart w:val="5F591DF543BB4CCFB06C725780413A92"/>
              </w:placeholder>
              <w:temporary/>
              <w:showingPlcHdr/>
              <w15:appearance w15:val="hidden"/>
            </w:sdtPr>
            <w:sdtEndPr/>
            <w:sdtContent>
              <w:p w14:paraId="13540E88" w14:textId="77777777" w:rsidR="000629D5" w:rsidRPr="00A14C2D" w:rsidRDefault="000629D5" w:rsidP="000629D5">
                <w:pPr>
                  <w:pStyle w:val="ContactDetails"/>
                  <w:rPr>
                    <w:sz w:val="20"/>
                    <w:szCs w:val="20"/>
                  </w:rPr>
                </w:pPr>
                <w:r w:rsidRPr="00A14C2D">
                  <w:rPr>
                    <w:sz w:val="20"/>
                    <w:szCs w:val="20"/>
                  </w:rPr>
                  <w:t>PHONE:</w:t>
                </w:r>
              </w:p>
            </w:sdtContent>
          </w:sdt>
          <w:p w14:paraId="1ABE3F1E" w14:textId="725FE40E" w:rsidR="000629D5" w:rsidRPr="00A14C2D" w:rsidRDefault="00685583" w:rsidP="000629D5">
            <w:pPr>
              <w:pStyle w:val="ContactDetails"/>
              <w:rPr>
                <w:b/>
                <w:sz w:val="20"/>
                <w:szCs w:val="20"/>
              </w:rPr>
            </w:pPr>
            <w:r w:rsidRPr="00A14C2D">
              <w:rPr>
                <w:b/>
                <w:sz w:val="20"/>
                <w:szCs w:val="20"/>
              </w:rPr>
              <w:t>2016877985</w:t>
            </w:r>
          </w:p>
          <w:p w14:paraId="0F8825DD" w14:textId="77777777" w:rsidR="000629D5" w:rsidRPr="00A14C2D" w:rsidRDefault="000629D5" w:rsidP="000629D5">
            <w:pPr>
              <w:pStyle w:val="NoSpacing"/>
              <w:rPr>
                <w:sz w:val="20"/>
                <w:szCs w:val="20"/>
              </w:rPr>
            </w:pPr>
          </w:p>
          <w:p w14:paraId="455E3A1C" w14:textId="4A91CD63" w:rsidR="000A723A" w:rsidRPr="000A723A" w:rsidRDefault="00F65673" w:rsidP="000A723A">
            <w:pPr>
              <w:pStyle w:val="ContactDetails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7859272"/>
                <w:placeholder>
                  <w:docPart w:val="9C3D2B99590544BA996248A9DE9E5EB4"/>
                </w:placeholder>
                <w:temporary/>
                <w:showingPlcHdr/>
                <w15:appearance w15:val="hidden"/>
              </w:sdtPr>
              <w:sdtEndPr/>
              <w:sdtContent>
                <w:r w:rsidR="000629D5" w:rsidRPr="00A14C2D">
                  <w:rPr>
                    <w:sz w:val="20"/>
                    <w:szCs w:val="20"/>
                  </w:rPr>
                  <w:t>WEBSITE:</w:t>
                </w:r>
              </w:sdtContent>
            </w:sdt>
          </w:p>
          <w:p w14:paraId="683D9328" w14:textId="4AE81C10" w:rsidR="000629D5" w:rsidRPr="00A14C2D" w:rsidRDefault="000A723A" w:rsidP="000A723A">
            <w:pPr>
              <w:pStyle w:val="ContactDetails"/>
              <w:rPr>
                <w:sz w:val="20"/>
                <w:szCs w:val="20"/>
              </w:rPr>
            </w:pPr>
            <w:hyperlink r:id="rId12" w:history="1">
              <w:r w:rsidRPr="00E958E9">
                <w:rPr>
                  <w:rStyle w:val="Hyperlink"/>
                  <w:rFonts w:ascii="Verdana" w:hAnsi="Verdana"/>
                  <w:sz w:val="17"/>
                  <w:szCs w:val="17"/>
                  <w:shd w:val="clear" w:color="auto" w:fill="FFFFFF"/>
                </w:rPr>
                <w:t>https://www.backstage.com/u/tavon-hanner/</w:t>
              </w:r>
            </w:hyperlink>
          </w:p>
          <w:p w14:paraId="743FB1B8" w14:textId="77777777" w:rsidR="000A723A" w:rsidRDefault="000A723A" w:rsidP="000629D5">
            <w:pPr>
              <w:pStyle w:val="ContactDetails"/>
              <w:rPr>
                <w:sz w:val="20"/>
                <w:szCs w:val="20"/>
              </w:rPr>
            </w:pPr>
          </w:p>
          <w:sdt>
            <w:sdtPr>
              <w:rPr>
                <w:sz w:val="20"/>
                <w:szCs w:val="20"/>
              </w:rPr>
              <w:id w:val="-240260293"/>
              <w:placeholder>
                <w:docPart w:val="084B97CA038244D086DBD183793A8FFA"/>
              </w:placeholder>
              <w:temporary/>
              <w:showingPlcHdr/>
              <w15:appearance w15:val="hidden"/>
            </w:sdtPr>
            <w:sdtEndPr/>
            <w:sdtContent>
              <w:p w14:paraId="1D435720" w14:textId="0AB8F29A" w:rsidR="000629D5" w:rsidRPr="00A14C2D" w:rsidRDefault="000629D5" w:rsidP="000629D5">
                <w:pPr>
                  <w:pStyle w:val="ContactDetails"/>
                  <w:rPr>
                    <w:sz w:val="20"/>
                    <w:szCs w:val="20"/>
                  </w:rPr>
                </w:pPr>
                <w:r w:rsidRPr="00A14C2D">
                  <w:rPr>
                    <w:sz w:val="20"/>
                    <w:szCs w:val="20"/>
                  </w:rPr>
                  <w:t>EMAIL:</w:t>
                </w:r>
              </w:p>
            </w:sdtContent>
          </w:sdt>
          <w:p w14:paraId="3B722830" w14:textId="05122163" w:rsidR="000629D5" w:rsidRPr="00A14C2D" w:rsidRDefault="00685583" w:rsidP="000629D5">
            <w:pPr>
              <w:pStyle w:val="ContactDetails"/>
              <w:rPr>
                <w:b/>
              </w:rPr>
            </w:pPr>
            <w:r w:rsidRPr="00A14C2D">
              <w:rPr>
                <w:b/>
                <w:sz w:val="20"/>
                <w:szCs w:val="20"/>
              </w:rPr>
              <w:t>Thanner53@gmail.com</w:t>
            </w:r>
          </w:p>
        </w:tc>
        <w:tc>
          <w:tcPr>
            <w:tcW w:w="270" w:type="dxa"/>
          </w:tcPr>
          <w:p w14:paraId="257C90CE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36CC00BC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2F5A3D4C" w14:textId="77777777" w:rsidR="0043117B" w:rsidRDefault="00F65673" w:rsidP="000C45FF">
      <w:pPr>
        <w:tabs>
          <w:tab w:val="left" w:pos="990"/>
        </w:tabs>
      </w:pPr>
    </w:p>
    <w:sectPr w:rsidR="0043117B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CFBD7" w14:textId="77777777" w:rsidR="00F65673" w:rsidRDefault="00F65673" w:rsidP="000C45FF">
      <w:r>
        <w:separator/>
      </w:r>
    </w:p>
  </w:endnote>
  <w:endnote w:type="continuationSeparator" w:id="0">
    <w:p w14:paraId="50D88D91" w14:textId="77777777" w:rsidR="00F65673" w:rsidRDefault="00F6567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AA18F" w14:textId="77777777" w:rsidR="00F65673" w:rsidRDefault="00F65673" w:rsidP="000C45FF">
      <w:r>
        <w:separator/>
      </w:r>
    </w:p>
  </w:footnote>
  <w:footnote w:type="continuationSeparator" w:id="0">
    <w:p w14:paraId="59010FF8" w14:textId="77777777" w:rsidR="00F65673" w:rsidRDefault="00F6567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F52F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BBB673" wp14:editId="2153213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 descr="decorative el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10369"/>
    <w:multiLevelType w:val="hybridMultilevel"/>
    <w:tmpl w:val="1182E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26A1E"/>
    <w:multiLevelType w:val="hybridMultilevel"/>
    <w:tmpl w:val="82EE6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634F5"/>
    <w:multiLevelType w:val="hybridMultilevel"/>
    <w:tmpl w:val="B7107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583"/>
    <w:rsid w:val="00036450"/>
    <w:rsid w:val="00061C84"/>
    <w:rsid w:val="000629D5"/>
    <w:rsid w:val="000A723A"/>
    <w:rsid w:val="000C45FF"/>
    <w:rsid w:val="000E3FD1"/>
    <w:rsid w:val="0016460E"/>
    <w:rsid w:val="00180329"/>
    <w:rsid w:val="0019001F"/>
    <w:rsid w:val="001A74A5"/>
    <w:rsid w:val="001B2ABD"/>
    <w:rsid w:val="001E1759"/>
    <w:rsid w:val="001F1ECC"/>
    <w:rsid w:val="002400EB"/>
    <w:rsid w:val="00244620"/>
    <w:rsid w:val="00256CF7"/>
    <w:rsid w:val="0030481B"/>
    <w:rsid w:val="004071FC"/>
    <w:rsid w:val="00445947"/>
    <w:rsid w:val="004813B3"/>
    <w:rsid w:val="00496591"/>
    <w:rsid w:val="004C63E4"/>
    <w:rsid w:val="004D3011"/>
    <w:rsid w:val="005E39D5"/>
    <w:rsid w:val="0062123A"/>
    <w:rsid w:val="00646E75"/>
    <w:rsid w:val="006771D0"/>
    <w:rsid w:val="00685583"/>
    <w:rsid w:val="00715FCB"/>
    <w:rsid w:val="00743101"/>
    <w:rsid w:val="007867A0"/>
    <w:rsid w:val="007927F5"/>
    <w:rsid w:val="00802CA0"/>
    <w:rsid w:val="00922D5C"/>
    <w:rsid w:val="009E7C63"/>
    <w:rsid w:val="00A10A67"/>
    <w:rsid w:val="00A14C2D"/>
    <w:rsid w:val="00A2118D"/>
    <w:rsid w:val="00AD76E2"/>
    <w:rsid w:val="00B20152"/>
    <w:rsid w:val="00B70850"/>
    <w:rsid w:val="00C066B6"/>
    <w:rsid w:val="00C37BA1"/>
    <w:rsid w:val="00C4674C"/>
    <w:rsid w:val="00C506CF"/>
    <w:rsid w:val="00C72BED"/>
    <w:rsid w:val="00C9578B"/>
    <w:rsid w:val="00CB2D30"/>
    <w:rsid w:val="00D2522B"/>
    <w:rsid w:val="00D82F2F"/>
    <w:rsid w:val="00DA5B6C"/>
    <w:rsid w:val="00DD172A"/>
    <w:rsid w:val="00E25A26"/>
    <w:rsid w:val="00E55D74"/>
    <w:rsid w:val="00F60274"/>
    <w:rsid w:val="00F65673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7BF8D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">
    <w:name w:val="Normal"/>
    <w:qFormat/>
    <w:rsid w:val="000629D5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C37BA1"/>
    <w:rPr>
      <w:color w:val="DD8047" w:themeColor="accent2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  <w:style w:type="paragraph" w:styleId="ListParagraph">
    <w:name w:val="List Paragraph"/>
    <w:basedOn w:val="Normal"/>
    <w:uiPriority w:val="34"/>
    <w:semiHidden/>
    <w:qFormat/>
    <w:rsid w:val="00A14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ackstage.com/u/tavon-hanner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von%20Hannner\AppData\Roaming\Microsoft\Templates\Blue%20grey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2926F1F2C1D4CCB9EAD75A35EA6D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F373-E6E5-4308-977B-59A3251B92AC}"/>
      </w:docPartPr>
      <w:docPartBody>
        <w:p w:rsidR="00000000" w:rsidRDefault="00BB27AA">
          <w:pPr>
            <w:pStyle w:val="42926F1F2C1D4CCB9EAD75A35EA6D645"/>
          </w:pPr>
          <w:r w:rsidRPr="000629D5">
            <w:rPr>
              <w:rStyle w:val="Heading2Char"/>
            </w:rPr>
            <w:t>CONTACT</w:t>
          </w:r>
        </w:p>
      </w:docPartBody>
    </w:docPart>
    <w:docPart>
      <w:docPartPr>
        <w:name w:val="5F591DF543BB4CCFB06C725780413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C5208-F7C1-41E2-810A-A142208736A7}"/>
      </w:docPartPr>
      <w:docPartBody>
        <w:p w:rsidR="00000000" w:rsidRDefault="00BB27AA">
          <w:pPr>
            <w:pStyle w:val="5F591DF543BB4CCFB06C725780413A92"/>
          </w:pPr>
          <w:r w:rsidRPr="004D3011">
            <w:t>PHONE:</w:t>
          </w:r>
        </w:p>
      </w:docPartBody>
    </w:docPart>
    <w:docPart>
      <w:docPartPr>
        <w:name w:val="9C3D2B99590544BA996248A9DE9E5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09A8F-A5FE-4F82-827F-91D2370E3D7E}"/>
      </w:docPartPr>
      <w:docPartBody>
        <w:p w:rsidR="00000000" w:rsidRDefault="00BB27AA">
          <w:pPr>
            <w:pStyle w:val="9C3D2B99590544BA996248A9DE9E5EB4"/>
          </w:pPr>
          <w:r w:rsidRPr="004D3011">
            <w:t>WEBSITE:</w:t>
          </w:r>
        </w:p>
      </w:docPartBody>
    </w:docPart>
    <w:docPart>
      <w:docPartPr>
        <w:name w:val="084B97CA038244D086DBD183793A8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AA6C8-A824-4F1B-8770-0BB73BDBDE5D}"/>
      </w:docPartPr>
      <w:docPartBody>
        <w:p w:rsidR="00000000" w:rsidRDefault="00BB27AA">
          <w:pPr>
            <w:pStyle w:val="084B97CA038244D086DBD183793A8FFA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7AA"/>
    <w:rsid w:val="00BB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155F619961460DA8B56E030841F70D">
    <w:name w:val="B3155F619961460DA8B56E030841F70D"/>
  </w:style>
  <w:style w:type="paragraph" w:customStyle="1" w:styleId="8207DCAD40184C7BBE0918608F988AE7">
    <w:name w:val="8207DCAD40184C7BBE0918608F988AE7"/>
  </w:style>
  <w:style w:type="paragraph" w:customStyle="1" w:styleId="73BEE00B4F934B83A0F3CE72CC07580B">
    <w:name w:val="73BEE00B4F934B83A0F3CE72CC07580B"/>
  </w:style>
  <w:style w:type="paragraph" w:customStyle="1" w:styleId="091537127AA0495BA9B09C89E6BD5FFC">
    <w:name w:val="091537127AA0495BA9B09C89E6BD5FFC"/>
  </w:style>
  <w:style w:type="paragraph" w:customStyle="1" w:styleId="2466E5F12DC9472794C46344A90F264C">
    <w:name w:val="2466E5F12DC9472794C46344A90F264C"/>
  </w:style>
  <w:style w:type="paragraph" w:customStyle="1" w:styleId="85E4ACA78D644229AC20D38DC1335048">
    <w:name w:val="85E4ACA78D644229AC20D38DC1335048"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</w:rPr>
  </w:style>
  <w:style w:type="character" w:customStyle="1" w:styleId="Greytext">
    <w:name w:val="Grey text"/>
    <w:basedOn w:val="DefaultParagraphFont"/>
    <w:uiPriority w:val="4"/>
    <w:qFormat/>
    <w:rPr>
      <w:color w:val="808080" w:themeColor="background1" w:themeShade="80"/>
    </w:rPr>
  </w:style>
  <w:style w:type="paragraph" w:customStyle="1" w:styleId="D9761A2A5C5C43188B7177D799280C1D">
    <w:name w:val="D9761A2A5C5C43188B7177D799280C1D"/>
  </w:style>
  <w:style w:type="paragraph" w:customStyle="1" w:styleId="DD87B47CDD3044EA9007085183E6E962">
    <w:name w:val="DD87B47CDD3044EA9007085183E6E962"/>
  </w:style>
  <w:style w:type="paragraph" w:customStyle="1" w:styleId="18CD8EF5EA2645DE90FE978E452CA9F1">
    <w:name w:val="18CD8EF5EA2645DE90FE978E452CA9F1"/>
  </w:style>
  <w:style w:type="paragraph" w:customStyle="1" w:styleId="AB58B6EBE67B42E5A8FB184302F954E0">
    <w:name w:val="AB58B6EBE67B42E5A8FB184302F954E0"/>
  </w:style>
  <w:style w:type="paragraph" w:customStyle="1" w:styleId="3AE33275A30E4722BFDE9FC1E80480A3">
    <w:name w:val="3AE33275A30E4722BFDE9FC1E80480A3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42926F1F2C1D4CCB9EAD75A35EA6D645">
    <w:name w:val="42926F1F2C1D4CCB9EAD75A35EA6D645"/>
  </w:style>
  <w:style w:type="paragraph" w:customStyle="1" w:styleId="5F591DF543BB4CCFB06C725780413A92">
    <w:name w:val="5F591DF543BB4CCFB06C725780413A92"/>
  </w:style>
  <w:style w:type="paragraph" w:customStyle="1" w:styleId="2AA69C4F518B423A817A14910BCDB6AC">
    <w:name w:val="2AA69C4F518B423A817A14910BCDB6AC"/>
  </w:style>
  <w:style w:type="paragraph" w:customStyle="1" w:styleId="9C3D2B99590544BA996248A9DE9E5EB4">
    <w:name w:val="9C3D2B99590544BA996248A9DE9E5EB4"/>
  </w:style>
  <w:style w:type="paragraph" w:customStyle="1" w:styleId="84FBC826798D44DE94070F0DBFEE7AFC">
    <w:name w:val="84FBC826798D44DE94070F0DBFEE7AFC"/>
  </w:style>
  <w:style w:type="paragraph" w:customStyle="1" w:styleId="084B97CA038244D086DBD183793A8FFA">
    <w:name w:val="084B97CA038244D086DBD183793A8FFA"/>
  </w:style>
  <w:style w:type="character" w:styleId="Hyperlink">
    <w:name w:val="Hyperlink"/>
    <w:basedOn w:val="DefaultParagraphFont"/>
    <w:uiPriority w:val="99"/>
    <w:unhideWhenUsed/>
    <w:rPr>
      <w:color w:val="ED7D31" w:themeColor="accent2"/>
      <w:u w:val="single"/>
    </w:rPr>
  </w:style>
  <w:style w:type="paragraph" w:customStyle="1" w:styleId="5EC63301B9F24A52825A25CD301A2756">
    <w:name w:val="5EC63301B9F24A52825A25CD301A27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045F24-9718-4396-8050-1ED31F7B76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5C9BCB-EB28-49AD-9C88-463A23A63AE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73784CB-7A25-4EDB-94D2-38F311CDC5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cover letter</Template>
  <TotalTime>0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2019-01-04T22:36:00Z</dcterms:created>
  <dcterms:modified xsi:type="dcterms:W3CDTF">2019-01-04T23:26:00Z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